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34C4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B4174F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הבריאות</w:t>
            </w:r>
          </w:p>
        </w:tc>
      </w:tr>
      <w:tr w:rsidR="00B4174F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אגף</w:t>
            </w:r>
            <w:r w:rsidRPr="001A6FE0">
              <w:rPr>
                <w:rtl/>
              </w:rPr>
              <w:t xml:space="preserve"> </w:t>
            </w:r>
            <w:r w:rsidRPr="001A6FE0">
              <w:rPr>
                <w:rFonts w:hint="cs"/>
                <w:rtl/>
              </w:rPr>
              <w:t>המחשוב</w:t>
            </w:r>
          </w:p>
        </w:tc>
      </w:tr>
      <w:tr w:rsidR="00B4174F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Default="00C97D42" w:rsidP="005276B9">
            <w:r>
              <w:rPr>
                <w:rFonts w:hint="cs"/>
                <w:rtl/>
              </w:rPr>
              <w:t>02</w:t>
            </w:r>
            <w:r w:rsidR="00AA26BB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11</w:t>
            </w:r>
            <w:r w:rsidR="00AA26BB">
              <w:rPr>
                <w:rFonts w:hint="cs"/>
                <w:rtl/>
              </w:rPr>
              <w:t>/</w:t>
            </w:r>
            <w:r w:rsidR="005276B9">
              <w:rPr>
                <w:rFonts w:hint="cs"/>
                <w:rtl/>
              </w:rPr>
              <w:t>2022</w:t>
            </w:r>
          </w:p>
        </w:tc>
      </w:tr>
    </w:tbl>
    <w:p w:rsidR="00332AFB" w:rsidRDefault="00934C4F" w:rsidP="00222867">
      <w:pPr>
        <w:rPr>
          <w:rtl/>
        </w:rPr>
      </w:pPr>
    </w:p>
    <w:p w:rsidR="00222867" w:rsidRDefault="00934C4F" w:rsidP="00222867">
      <w:pPr>
        <w:rPr>
          <w:rtl/>
        </w:rPr>
      </w:pPr>
    </w:p>
    <w:p w:rsidR="00222867" w:rsidRDefault="00934C4F" w:rsidP="00222867">
      <w:pPr>
        <w:rPr>
          <w:rtl/>
        </w:rPr>
      </w:pPr>
    </w:p>
    <w:p w:rsidR="00222867" w:rsidRDefault="00934C4F" w:rsidP="00222867">
      <w:pPr>
        <w:rPr>
          <w:rtl/>
        </w:rPr>
      </w:pPr>
    </w:p>
    <w:p w:rsidR="00222867" w:rsidRDefault="00934C4F" w:rsidP="00222867">
      <w:pPr>
        <w:rPr>
          <w:rtl/>
        </w:rPr>
      </w:pPr>
    </w:p>
    <w:p w:rsidR="00222867" w:rsidRDefault="00934C4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34C4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B4174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934C4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C459F4" w:rsidRDefault="00B4174F" w:rsidP="00B4174F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במשרד הבריאות נעשה שימוש בתוכנת </w:t>
            </w:r>
            <w:r>
              <w:rPr>
                <w:rFonts w:ascii="Arial" w:hAnsi="Arial" w:hint="cs"/>
                <w:b/>
                <w:sz w:val="22"/>
                <w:szCs w:val="22"/>
              </w:rPr>
              <w:t>SPSS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לצורך מחקר וניתוח נתונים.</w:t>
            </w:r>
          </w:p>
          <w:p w:rsidR="00222867" w:rsidRPr="00B4174F" w:rsidRDefault="00B4174F" w:rsidP="00B4174F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2.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המשרד מבקש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לרכוש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שנתי נוסף עבור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התוכנה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 הרישוי כולל תמיכה טכנית טלפונית ועדכוני גירסאות שוטפים.</w:t>
            </w:r>
          </w:p>
        </w:tc>
      </w:tr>
    </w:tbl>
    <w:p w:rsidR="00222867" w:rsidRPr="00AF57E9" w:rsidRDefault="00934C4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417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934C4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34C4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B417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34C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34C4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B4174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ג'יניוס 11 מערכות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B4174F" w:rsidRDefault="00B4174F" w:rsidP="00B4174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511315368</w:t>
            </w:r>
          </w:p>
          <w:p w:rsidR="00222867" w:rsidRPr="00AF57E9" w:rsidRDefault="00934C4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B4174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5276B9" w:rsidP="00C97D4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150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3342D" w:rsidP="005276B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</w:t>
            </w:r>
            <w:r w:rsidR="005276B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="005276B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/01/</w:t>
            </w:r>
            <w:r w:rsidR="005276B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</w:p>
        </w:tc>
      </w:tr>
    </w:tbl>
    <w:p w:rsidR="00222867" w:rsidRPr="00AF57E9" w:rsidRDefault="00934C4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934C4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934C4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174F" w:rsidP="00EA6FD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חברת 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ג'יניוס 11 מערכות בע"מ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" היא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למיטב ידיעת הח"מ,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הספק היחיד המורשה לספק ולתחזק את </w:t>
            </w:r>
            <w:r w:rsidR="00EA6FD7">
              <w:rPr>
                <w:rFonts w:ascii="Arial" w:hAnsi="Arial" w:hint="cs"/>
                <w:b/>
                <w:sz w:val="22"/>
                <w:szCs w:val="22"/>
                <w:rtl/>
              </w:rPr>
              <w:t>150000</w:t>
            </w:r>
            <w:bookmarkStart w:id="0" w:name="_GoBack"/>
            <w:bookmarkEnd w:id="0"/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בישראל.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לאור זאת, משרד הבריאות מבקש להתקשר עם חברת 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גיניוס 11 מערכות בע"מ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"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כספק יחיד לצורך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רכישת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שנתי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נוסף.</w:t>
            </w:r>
          </w:p>
        </w:tc>
      </w:tr>
    </w:tbl>
    <w:p w:rsidR="00222867" w:rsidRPr="00AF57E9" w:rsidRDefault="00934C4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934C4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19BA7290" wp14:editId="743AC99D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934C4F" w:rsidP="00222867">
      <w:pPr>
        <w:rPr>
          <w:rtl/>
        </w:rPr>
      </w:pPr>
    </w:p>
    <w:p w:rsidR="00C708F0" w:rsidRDefault="00C708F0" w:rsidP="00285C73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="00285C73">
        <w:rPr>
          <w:rFonts w:ascii="Arial" w:hAnsi="Arial" w:hint="cs"/>
          <w:b/>
          <w:sz w:val="22"/>
          <w:szCs w:val="22"/>
          <w:rtl/>
        </w:rPr>
        <w:t>2</w:t>
      </w:r>
      <w:r w:rsidRPr="00AF1E1D">
        <w:rPr>
          <w:rFonts w:ascii="Arial" w:hAnsi="Arial"/>
          <w:b/>
          <w:sz w:val="22"/>
          <w:szCs w:val="22"/>
          <w:rtl/>
        </w:rPr>
        <w:t>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תכ"מ 7.</w:t>
      </w:r>
      <w:r w:rsidR="00285C73">
        <w:rPr>
          <w:rFonts w:ascii="Arial" w:hAnsi="Arial" w:hint="cs"/>
          <w:b/>
          <w:sz w:val="22"/>
          <w:szCs w:val="22"/>
          <w:rtl/>
        </w:rPr>
        <w:t>3</w:t>
      </w:r>
      <w:r>
        <w:rPr>
          <w:rFonts w:ascii="Arial" w:hAnsi="Arial" w:hint="cs"/>
          <w:b/>
          <w:sz w:val="22"/>
          <w:szCs w:val="22"/>
          <w:rtl/>
        </w:rPr>
        <w:t>.</w:t>
      </w:r>
      <w:r w:rsidR="00285C73">
        <w:rPr>
          <w:rFonts w:ascii="Arial" w:hAnsi="Arial" w:hint="cs"/>
          <w:b/>
          <w:sz w:val="22"/>
          <w:szCs w:val="22"/>
          <w:rtl/>
        </w:rPr>
        <w:t>6.2</w:t>
      </w:r>
      <w:r>
        <w:rPr>
          <w:rFonts w:ascii="Arial" w:hAnsi="Arial" w:hint="cs"/>
          <w:b/>
          <w:sz w:val="22"/>
          <w:szCs w:val="22"/>
          <w:rtl/>
        </w:rPr>
        <w:t xml:space="preserve">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C708F0" w:rsidRPr="0053500C" w:rsidTr="004E6F9E">
        <w:tc>
          <w:tcPr>
            <w:tcW w:w="2698" w:type="dxa"/>
            <w:tcBorders>
              <w:bottom w:val="single" w:sz="4" w:space="0" w:color="auto"/>
            </w:tcBorders>
          </w:tcPr>
          <w:p w:rsidR="00C708F0" w:rsidRPr="0053500C" w:rsidRDefault="00D641FB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אתי מלאייב 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D641FB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C708F0" w:rsidRPr="0053500C" w:rsidRDefault="00EA6FD7" w:rsidP="004E6F9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943099" cy="75247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9088" cy="7547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08F0" w:rsidRPr="0053500C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9C0371">
              <w:rPr>
                <w:rFonts w:ascii="Arial" w:hAnsi="Arial" w:hint="cs"/>
                <w:bCs/>
                <w:sz w:val="22"/>
                <w:szCs w:val="22"/>
                <w:highlight w:val="yellow"/>
                <w:rtl/>
              </w:rPr>
              <w:t>חתימה</w:t>
            </w:r>
          </w:p>
        </w:tc>
      </w:tr>
    </w:tbl>
    <w:p w:rsidR="00C708F0" w:rsidRPr="00817FBA" w:rsidRDefault="00C708F0" w:rsidP="00222867"/>
    <w:sectPr w:rsidR="00C708F0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4C4F" w:rsidRDefault="00934C4F">
      <w:r>
        <w:separator/>
      </w:r>
    </w:p>
  </w:endnote>
  <w:endnote w:type="continuationSeparator" w:id="0">
    <w:p w:rsidR="00934C4F" w:rsidRDefault="00934C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A6FD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A6FD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34C4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34C4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4C4F" w:rsidRDefault="00934C4F">
      <w:r>
        <w:separator/>
      </w:r>
    </w:p>
  </w:footnote>
  <w:footnote w:type="continuationSeparator" w:id="0">
    <w:p w:rsidR="00934C4F" w:rsidRDefault="00934C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34C4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34C4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34C4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34C4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34C4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34C4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34C4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E1251"/>
    <w:rsid w:val="00106B6A"/>
    <w:rsid w:val="00120B92"/>
    <w:rsid w:val="001A3ED4"/>
    <w:rsid w:val="00285C73"/>
    <w:rsid w:val="00336CDD"/>
    <w:rsid w:val="005276B9"/>
    <w:rsid w:val="006551E3"/>
    <w:rsid w:val="00706912"/>
    <w:rsid w:val="007548B0"/>
    <w:rsid w:val="00934C4F"/>
    <w:rsid w:val="009B6B29"/>
    <w:rsid w:val="009C0371"/>
    <w:rsid w:val="009F7FB7"/>
    <w:rsid w:val="00A3342D"/>
    <w:rsid w:val="00A95F84"/>
    <w:rsid w:val="00AA26BB"/>
    <w:rsid w:val="00AB47E7"/>
    <w:rsid w:val="00B4174F"/>
    <w:rsid w:val="00B5143B"/>
    <w:rsid w:val="00BB2096"/>
    <w:rsid w:val="00BE31DF"/>
    <w:rsid w:val="00C24C19"/>
    <w:rsid w:val="00C708F0"/>
    <w:rsid w:val="00C86509"/>
    <w:rsid w:val="00C97D42"/>
    <w:rsid w:val="00CD7ABF"/>
    <w:rsid w:val="00CE5D0F"/>
    <w:rsid w:val="00D05B0C"/>
    <w:rsid w:val="00D40242"/>
    <w:rsid w:val="00D641FB"/>
    <w:rsid w:val="00E10695"/>
    <w:rsid w:val="00E33C11"/>
    <w:rsid w:val="00EA6FD7"/>
    <w:rsid w:val="00F04B81"/>
    <w:rsid w:val="00F45652"/>
    <w:rsid w:val="00FF2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3C61155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549972519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2019-10-07T15:40:03+00:00</SDDocDate>
    <elnewpapaerdate xmlns="276fb107-33e2-4c3f-bae8-9cd5efb2baae" xsi:nil="true"/>
    <SDHebDate xmlns="276fb107-33e2-4c3f-bae8-9cd5efb2baae">ח'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26A55E43-BADE-489D-85A5-187C1C6186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5293072-B9C4-489E-8C99-A4C1063C1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343</Words>
  <Characters>1720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רישוי SPSS 2020.docx.</vt:lpstr>
      <vt:lpstr>רישוי SPSS 2020.docx.</vt:lpstr>
    </vt:vector>
  </TitlesOfParts>
  <Company/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רישוי SPSS 2020.docx.</dc:title>
  <dc:creator>Marina Paz</dc:creator>
  <cp:lastModifiedBy>אתי מלאייב</cp:lastModifiedBy>
  <cp:revision>2</cp:revision>
  <cp:lastPrinted>2019-10-07T15:33:00Z</cp:lastPrinted>
  <dcterms:created xsi:type="dcterms:W3CDTF">2022-11-06T15:21:00Z</dcterms:created>
  <dcterms:modified xsi:type="dcterms:W3CDTF">2022-11-06T15:21:00Z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